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6F" w:rsidRPr="004E38D3" w:rsidRDefault="00F4736F" w:rsidP="005F1416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4E38D3">
        <w:rPr>
          <w:rFonts w:ascii="Times New Roman" w:hAnsi="Times New Roman"/>
          <w:b/>
          <w:color w:val="0070C0"/>
          <w:sz w:val="28"/>
          <w:szCs w:val="28"/>
        </w:rPr>
        <w:t xml:space="preserve">МУНИЦИПАЛЬНОЕ БЮДЖЕТНОЕ </w:t>
      </w:r>
    </w:p>
    <w:p w:rsidR="00F4736F" w:rsidRPr="004E38D3" w:rsidRDefault="00F4736F" w:rsidP="005F1416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4E38D3">
        <w:rPr>
          <w:rFonts w:ascii="Times New Roman" w:hAnsi="Times New Roman"/>
          <w:b/>
          <w:color w:val="0070C0"/>
          <w:sz w:val="28"/>
          <w:szCs w:val="28"/>
        </w:rPr>
        <w:t xml:space="preserve">ОБЩЕОБРАЗОВАТЕЛЬНОЕ  УЧРЕЖДЕНИЕ </w:t>
      </w:r>
    </w:p>
    <w:p w:rsidR="00F4736F" w:rsidRPr="004E38D3" w:rsidRDefault="00F4736F" w:rsidP="005F1416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4E38D3">
        <w:rPr>
          <w:rFonts w:ascii="Times New Roman" w:hAnsi="Times New Roman"/>
          <w:b/>
          <w:color w:val="0070C0"/>
          <w:sz w:val="28"/>
          <w:szCs w:val="28"/>
        </w:rPr>
        <w:t xml:space="preserve">«СРЕДНЯЯ ШКОЛА №1 ИМЕНИ И. И. МАРЬИНА» </w:t>
      </w: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473A8">
        <w:rPr>
          <w:rFonts w:ascii="Times New Roman" w:hAnsi="Times New Roman"/>
          <w:b/>
          <w:color w:val="FF0000"/>
          <w:sz w:val="28"/>
          <w:szCs w:val="28"/>
        </w:rPr>
        <w:t>ФОТО</w:t>
      </w:r>
      <w:r>
        <w:rPr>
          <w:rFonts w:ascii="Times New Roman" w:hAnsi="Times New Roman"/>
          <w:b/>
          <w:color w:val="FF0000"/>
          <w:sz w:val="28"/>
          <w:szCs w:val="28"/>
        </w:rPr>
        <w:t>О</w:t>
      </w:r>
      <w:r w:rsidRPr="00E473A8">
        <w:rPr>
          <w:rFonts w:ascii="Times New Roman" w:hAnsi="Times New Roman"/>
          <w:b/>
          <w:color w:val="FF0000"/>
          <w:sz w:val="28"/>
          <w:szCs w:val="28"/>
        </w:rPr>
        <w:t xml:space="preserve">ТЧЕТ </w:t>
      </w:r>
    </w:p>
    <w:p w:rsidR="00F4736F" w:rsidRPr="000C4E84" w:rsidRDefault="00F4736F" w:rsidP="005F1416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C4E84">
        <w:rPr>
          <w:rFonts w:ascii="Times New Roman" w:hAnsi="Times New Roman"/>
          <w:b/>
          <w:color w:val="FF0000"/>
          <w:sz w:val="28"/>
          <w:szCs w:val="28"/>
        </w:rPr>
        <w:t xml:space="preserve">о работе педколлектива </w:t>
      </w:r>
    </w:p>
    <w:p w:rsidR="00F4736F" w:rsidRPr="000C4E84" w:rsidRDefault="00F4736F" w:rsidP="005F1416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по пожарной безопасности</w:t>
      </w: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E473A8" w:rsidRDefault="00F4736F" w:rsidP="005F1416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F4736F" w:rsidRPr="004E38D3" w:rsidRDefault="00F4736F" w:rsidP="005F1416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4E38D3">
        <w:rPr>
          <w:rFonts w:ascii="Times New Roman" w:hAnsi="Times New Roman"/>
          <w:b/>
          <w:color w:val="0070C0"/>
          <w:sz w:val="28"/>
          <w:szCs w:val="28"/>
        </w:rPr>
        <w:t>2017 год</w:t>
      </w:r>
    </w:p>
    <w:p w:rsidR="00F4736F" w:rsidRPr="008F4102" w:rsidRDefault="00F4736F" w:rsidP="005F1416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/>
    <w:p w:rsidR="00F4736F" w:rsidRDefault="00F4736F">
      <w:r w:rsidRPr="007568F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IMG_1997.jpg" style="width:404.25pt;height:303pt;visibility:visible">
            <v:imagedata r:id="rId4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«Как пользоваться огнетушителем» </w:t>
      </w:r>
      <w:r w:rsidRPr="008F4102">
        <w:rPr>
          <w:rFonts w:ascii="Times New Roman" w:hAnsi="Times New Roman"/>
          <w:b/>
          <w:sz w:val="28"/>
          <w:szCs w:val="28"/>
        </w:rPr>
        <w:t>– главная тема занятий по пожарной безопасности.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4102">
        <w:rPr>
          <w:rFonts w:ascii="Times New Roman" w:hAnsi="Times New Roman"/>
          <w:b/>
          <w:sz w:val="28"/>
          <w:szCs w:val="28"/>
        </w:rPr>
        <w:t>От теории к практике.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" o:spid="_x0000_i1026" type="#_x0000_t75" alt="IMG_1995.jpg" style="width:440.25pt;height:330pt;visibility:visible">
            <v:imagedata r:id="rId5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27" type="#_x0000_t75" alt="IMG_2014.jpg" style="width:425.25pt;height:318.75pt;visibility:visible">
            <v:imagedata r:id="rId6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«Как спастись от дыма». От теории к практике.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28" type="#_x0000_t75" alt="IMG_2011.jpg" style="width:399pt;height:299.25pt;visibility:visible">
            <v:imagedata r:id="rId7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9" type="#_x0000_t75" alt="IMG_2003.jpg" style="width:425.25pt;height:318.75pt;visibility:visible">
            <v:imagedata r:id="rId8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«Как спастись от дыма». От теории к практике.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30" type="#_x0000_t75" alt="IMG_2006.jpg" style="width:435pt;height:326.25pt;visibility:visible">
            <v:imagedata r:id="rId9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31" type="#_x0000_t75" alt="P1080175.JPG" style="width:429.75pt;height:321.75pt;visibility:visible">
            <v:imagedata r:id="rId10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Выступление инструктора пожарной профилактики ГО Красноуфимск Малютиной С. А. на общешкольном родительском собрании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32" type="#_x0000_t75" alt="P1080168.JPG" style="width:420pt;height:315pt;visibility:visible">
            <v:imagedata r:id="rId11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8" o:spid="_x0000_i1033" type="#_x0000_t75" alt="P1080179.JPG" style="width:423pt;height:320.25pt;visibility:visible">
            <v:imagedata r:id="rId12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 рисунков и плакатов на противопожарную тему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34" type="#_x0000_t75" alt="P1080180.JPG" style="width:424.5pt;height:315pt;visibility:visible">
            <v:imagedata r:id="rId13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35" type="#_x0000_t75" alt="P1080187.JPG" style="width:447.75pt;height:335.25pt;visibility:visible">
            <v:imagedata r:id="rId14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907F9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гражданской обороны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36" type="#_x0000_t75" alt="P1080193.JPG" style="width:411.75pt;height:308.25pt;visibility:visible">
            <v:imagedata r:id="rId15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037" type="#_x0000_t75" alt="P1090153.JPG" style="width:212.25pt;height:376.5pt;visibility:visible">
            <v:imagedata r:id="rId16" o:title=""/>
          </v:shape>
        </w:pict>
      </w: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3" o:spid="_x0000_i1038" type="#_x0000_t75" alt="P1090154.JPG" style="width:211.5pt;height:376.5pt;visibility:visible">
            <v:imagedata r:id="rId17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Команда победителей областных соревнований МЧС из УрГПУ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4" o:spid="_x0000_i1039" type="#_x0000_t75" alt="P1090155.JPG" style="width:468pt;height:262.5pt;visibility:visible">
            <v:imagedata r:id="rId18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6" o:spid="_x0000_i1040" type="#_x0000_t75" alt="P1090167.JPG" style="width:468pt;height:262.5pt;visibility:visible">
            <v:imagedata r:id="rId19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Викторина «Как оказать первую медицинскую помощь»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7" o:spid="_x0000_i1041" type="#_x0000_t75" alt="P1090166.JPG" style="width:189pt;height:336pt;visibility:visible">
            <v:imagedata r:id="rId20" o:title=""/>
          </v:shape>
        </w:pict>
      </w: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8" o:spid="_x0000_i1042" type="#_x0000_t75" alt="P1090163.JPG" style="width:189pt;height:336pt;visibility:visible">
            <v:imagedata r:id="rId21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9" o:spid="_x0000_i1043" type="#_x0000_t75" alt="P1090172.JPG" style="width:468pt;height:262.5pt;visibility:visible">
            <v:imagedata r:id="rId22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Соревнования на время «Стань спасателем»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0" o:spid="_x0000_i1044" type="#_x0000_t75" alt="P1090174.JPG" style="width:216.75pt;height:385.5pt;visibility:visible">
            <v:imagedata r:id="rId23" o:title=""/>
          </v:shape>
        </w:pict>
      </w: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1" o:spid="_x0000_i1045" type="#_x0000_t75" alt="P1090185.JPG" style="width:216.75pt;height:386.25pt;visibility:visible">
            <v:imagedata r:id="rId24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5" o:spid="_x0000_i1046" type="#_x0000_t75" alt="Фото-0039.jpg" style="width:230.25pt;height:307.5pt;visibility:visible">
            <v:imagedata r:id="rId25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Единый День профилактики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Занятие проводит инструктор МЧС Катков  А. А.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2" o:spid="_x0000_i1047" type="#_x0000_t75" alt="Фото-0035.jpg" style="width:233.25pt;height:311.25pt;visibility:visible">
            <v:imagedata r:id="rId26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Муниципальный конкурс  среди подростков «Я не курю – и мне это нравится!». Фотоколлаж занял  3 место.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3" o:spid="_x0000_i1048" type="#_x0000_t75" alt="Курение дань моде,привычка,болезнь.Какое ваше мнение.jpg" style="width:468pt;height:351pt;visibility:visible">
            <v:imagedata r:id="rId27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4" o:spid="_x0000_i1049" type="#_x0000_t75" alt="IMG_1945.JPG" style="width:447.75pt;height:335.25pt;visibility:visible">
            <v:imagedata r:id="rId28" o:title=""/>
          </v:shape>
        </w:pic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Победители и призеры муниципального этапа фестиваля «Звездный фейерверк»-2016</w:t>
      </w: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4736F" w:rsidRDefault="00F4736F" w:rsidP="008F4102">
      <w:pPr>
        <w:pStyle w:val="NoSpacing"/>
        <w:rPr>
          <w:rFonts w:ascii="Times New Roman" w:hAnsi="Times New Roman"/>
          <w:b/>
          <w:sz w:val="28"/>
          <w:szCs w:val="28"/>
        </w:rPr>
      </w:pPr>
      <w:r w:rsidRPr="007242F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5" o:spid="_x0000_i1050" type="#_x0000_t75" alt="IMG_1932.JPG" style="width:438pt;height:329.25pt;visibility:visible">
            <v:imagedata r:id="rId29" o:title=""/>
          </v:shape>
        </w:pict>
      </w:r>
    </w:p>
    <w:sectPr w:rsidR="00F4736F" w:rsidSect="0082576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4102"/>
    <w:rsid w:val="000B5DFE"/>
    <w:rsid w:val="000C4E84"/>
    <w:rsid w:val="001E3DCF"/>
    <w:rsid w:val="003679AC"/>
    <w:rsid w:val="004E38D3"/>
    <w:rsid w:val="005F1416"/>
    <w:rsid w:val="007242FC"/>
    <w:rsid w:val="007568F5"/>
    <w:rsid w:val="0082576D"/>
    <w:rsid w:val="008D1927"/>
    <w:rsid w:val="008F4102"/>
    <w:rsid w:val="00907F91"/>
    <w:rsid w:val="009E1DDD"/>
    <w:rsid w:val="00BD506A"/>
    <w:rsid w:val="00CF159D"/>
    <w:rsid w:val="00E473A8"/>
    <w:rsid w:val="00F47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DC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4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4102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F410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14</Pages>
  <Words>169</Words>
  <Characters>965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ПК0820</dc:creator>
  <cp:keywords/>
  <dc:description/>
  <cp:lastModifiedBy>User</cp:lastModifiedBy>
  <cp:revision>6</cp:revision>
  <dcterms:created xsi:type="dcterms:W3CDTF">2017-08-09T05:45:00Z</dcterms:created>
  <dcterms:modified xsi:type="dcterms:W3CDTF">2018-01-22T10:01:00Z</dcterms:modified>
</cp:coreProperties>
</file>